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90" w:rsidRDefault="00980B90" w:rsidP="00980B90">
      <w:pPr>
        <w:pStyle w:val="Geenafstand"/>
        <w:rPr>
          <w:rFonts w:asciiTheme="minorHAnsi" w:hAnsiTheme="minorHAnsi"/>
          <w:sz w:val="22"/>
        </w:rPr>
      </w:pPr>
    </w:p>
    <w:p w:rsidR="00980B90" w:rsidRDefault="00980B90" w:rsidP="00980B90">
      <w:pPr>
        <w:pStyle w:val="Geenafstand"/>
        <w:rPr>
          <w:rFonts w:asciiTheme="minorHAnsi" w:hAnsiTheme="minorHAnsi"/>
          <w:sz w:val="22"/>
        </w:rPr>
      </w:pPr>
    </w:p>
    <w:p w:rsidR="002363D6" w:rsidRPr="00980B90" w:rsidRDefault="001413BA" w:rsidP="002363D6">
      <w:r w:rsidRPr="008E466E">
        <w:rPr>
          <w:b/>
        </w:rPr>
        <w:t>Na het grote succes van de JCA in 2017 , zie de</w:t>
      </w:r>
      <w:r w:rsidR="009C01E5" w:rsidRPr="008E466E">
        <w:rPr>
          <w:b/>
        </w:rPr>
        <w:t xml:space="preserve"> </w:t>
      </w:r>
      <w:hyperlink r:id="rId7" w:history="1">
        <w:r w:rsidR="009C01E5" w:rsidRPr="008E466E">
          <w:rPr>
            <w:rStyle w:val="Hyperlink"/>
            <w:b/>
            <w:color w:val="auto"/>
          </w:rPr>
          <w:t>berichten en</w:t>
        </w:r>
        <w:r w:rsidRPr="008E466E">
          <w:rPr>
            <w:rStyle w:val="Hyperlink"/>
            <w:b/>
            <w:color w:val="auto"/>
          </w:rPr>
          <w:t xml:space="preserve"> </w:t>
        </w:r>
        <w:proofErr w:type="spellStart"/>
        <w:r w:rsidRPr="008E466E">
          <w:rPr>
            <w:rStyle w:val="Hyperlink"/>
            <w:b/>
            <w:color w:val="auto"/>
          </w:rPr>
          <w:t>aftermovie</w:t>
        </w:r>
        <w:proofErr w:type="spellEnd"/>
      </w:hyperlink>
      <w:r w:rsidR="009C01E5" w:rsidRPr="008E466E">
        <w:rPr>
          <w:b/>
        </w:rPr>
        <w:t xml:space="preserve"> </w:t>
      </w:r>
      <w:r w:rsidRPr="008E466E">
        <w:rPr>
          <w:b/>
        </w:rPr>
        <w:t xml:space="preserve">, wordt dit jaar weer </w:t>
      </w:r>
      <w:r w:rsidR="002363D6" w:rsidRPr="008E466E">
        <w:rPr>
          <w:b/>
        </w:rPr>
        <w:t xml:space="preserve">De </w:t>
      </w:r>
      <w:proofErr w:type="spellStart"/>
      <w:r w:rsidR="002363D6" w:rsidRPr="008E466E">
        <w:rPr>
          <w:b/>
        </w:rPr>
        <w:t>JeugdcultuurAwar</w:t>
      </w:r>
      <w:r w:rsidRPr="008E466E">
        <w:rPr>
          <w:b/>
        </w:rPr>
        <w:t>d</w:t>
      </w:r>
      <w:proofErr w:type="spellEnd"/>
      <w:r w:rsidR="008E466E">
        <w:rPr>
          <w:b/>
        </w:rPr>
        <w:t xml:space="preserve"> georganiseerd! </w:t>
      </w:r>
      <w:r w:rsidRPr="001413BA">
        <w:rPr>
          <w:b/>
        </w:rPr>
        <w:t xml:space="preserve">Verschillende </w:t>
      </w:r>
      <w:r w:rsidR="002363D6" w:rsidRPr="001413BA">
        <w:rPr>
          <w:b/>
        </w:rPr>
        <w:t xml:space="preserve">projecten </w:t>
      </w:r>
      <w:r w:rsidRPr="001413BA">
        <w:rPr>
          <w:b/>
        </w:rPr>
        <w:t xml:space="preserve">kunnen </w:t>
      </w:r>
      <w:r w:rsidR="002363D6" w:rsidRPr="001413BA">
        <w:rPr>
          <w:b/>
        </w:rPr>
        <w:t>strijden om een prijs voor het meest vernieuwende initiatief  rond actieve cultuurparticipatie</w:t>
      </w:r>
      <w:r w:rsidR="008E466E">
        <w:rPr>
          <w:b/>
        </w:rPr>
        <w:t>-</w:t>
      </w:r>
      <w:r w:rsidR="002363D6" w:rsidRPr="001413BA">
        <w:rPr>
          <w:b/>
        </w:rPr>
        <w:t xml:space="preserve"> en productie met  jeugd en jongeren van 4 tot 18 jaar in één of meerdere wijken in Arnhem. </w:t>
      </w:r>
    </w:p>
    <w:p w:rsidR="00605CDB" w:rsidRDefault="002363D6" w:rsidP="002363D6">
      <w:r>
        <w:t xml:space="preserve">Kandidaten kunnen tussen april en </w:t>
      </w:r>
      <w:r w:rsidRPr="009F524B">
        <w:t>mei</w:t>
      </w:r>
      <w:r>
        <w:t xml:space="preserve">  zichzelf </w:t>
      </w:r>
      <w:r w:rsidRPr="009F524B">
        <w:t>aanmelden of worden voordragen</w:t>
      </w:r>
      <w:r>
        <w:t>.</w:t>
      </w:r>
      <w:r w:rsidRPr="009F524B">
        <w:t xml:space="preserve">  Een onafhankelijke jury nomineert </w:t>
      </w:r>
      <w:r>
        <w:t xml:space="preserve">de </w:t>
      </w:r>
      <w:r w:rsidRPr="009F524B">
        <w:t xml:space="preserve">drie </w:t>
      </w:r>
      <w:r>
        <w:t xml:space="preserve">beste </w:t>
      </w:r>
      <w:r w:rsidRPr="009F524B">
        <w:t>initiatieven. De eerst</w:t>
      </w:r>
      <w:r w:rsidR="009A1BC2">
        <w:t>e prijs is een bedrag van €750,-</w:t>
      </w:r>
      <w:r w:rsidRPr="009F524B">
        <w:t>de tweede en derde prijs €250</w:t>
      </w:r>
      <w:r w:rsidR="009A1BC2" w:rsidRPr="008E466E">
        <w:t>,-</w:t>
      </w:r>
      <w:r w:rsidRPr="008E466E">
        <w:t xml:space="preserve">. </w:t>
      </w:r>
      <w:r w:rsidR="001413BA" w:rsidRPr="008E466E">
        <w:t>Ook mag er weer gestemd worden door de A</w:t>
      </w:r>
      <w:r w:rsidR="009A1BC2" w:rsidRPr="008E466E">
        <w:t xml:space="preserve">rnhemmers voor de publieksprijs! </w:t>
      </w:r>
    </w:p>
    <w:p w:rsidR="002363D6" w:rsidRPr="009F524B" w:rsidRDefault="002363D6" w:rsidP="002363D6">
      <w:bookmarkStart w:id="0" w:name="_GoBack"/>
      <w:bookmarkEnd w:id="0"/>
      <w:r w:rsidRPr="009F524B">
        <w:t xml:space="preserve">De jury wordt gevraagd om op vier kernkwaliteiten te letten: het initiatief is wijkgericht, artistiek, participatief en vernieuwend. </w:t>
      </w:r>
      <w:r>
        <w:t xml:space="preserve">Hieronder volgt een korte uitleg; </w:t>
      </w:r>
    </w:p>
    <w:p w:rsidR="00E45089" w:rsidRDefault="00E45089" w:rsidP="00E45089">
      <w:pPr>
        <w:pStyle w:val="Lijstalinea"/>
        <w:numPr>
          <w:ilvl w:val="0"/>
          <w:numId w:val="3"/>
        </w:numPr>
      </w:pPr>
      <w:r>
        <w:rPr>
          <w:b/>
        </w:rPr>
        <w:t>Wijkgericht</w:t>
      </w:r>
      <w:r w:rsidR="002363D6" w:rsidRPr="00E45089">
        <w:rPr>
          <w:b/>
        </w:rPr>
        <w:t xml:space="preserve">: </w:t>
      </w:r>
      <w:r w:rsidRPr="00E45089">
        <w:t>het initiatief bevindt zich dicht bij de eigen leefwereld en prioriteiten van de jeugd; letterlijk of figuurlijk dicht bij huis en in de vrije tijd;</w:t>
      </w:r>
      <w:r>
        <w:t xml:space="preserve"> </w:t>
      </w:r>
    </w:p>
    <w:p w:rsidR="002363D6" w:rsidRPr="00DB561A" w:rsidRDefault="002363D6" w:rsidP="002363D6">
      <w:pPr>
        <w:pStyle w:val="Lijstalinea"/>
        <w:numPr>
          <w:ilvl w:val="0"/>
          <w:numId w:val="2"/>
        </w:numPr>
      </w:pPr>
      <w:r w:rsidRPr="00E45089">
        <w:rPr>
          <w:b/>
        </w:rPr>
        <w:t xml:space="preserve">Artistiek: </w:t>
      </w:r>
      <w:r w:rsidRPr="009F524B">
        <w:t>h</w:t>
      </w:r>
      <w:r w:rsidRPr="00DB561A">
        <w:t xml:space="preserve">et initiatief  inspireert in artistiek opzicht vanwege een heel eigen benadering van talentontwikkeling </w:t>
      </w:r>
      <w:r>
        <w:t xml:space="preserve"> </w:t>
      </w:r>
      <w:r w:rsidRPr="00DB561A">
        <w:t>of creërend leren die aansluit bij  de culturele interesses en leerstijlen van de jeugd</w:t>
      </w:r>
      <w:r>
        <w:t>;</w:t>
      </w:r>
      <w:r w:rsidRPr="00DB561A">
        <w:t xml:space="preserve">  </w:t>
      </w:r>
    </w:p>
    <w:p w:rsidR="002363D6" w:rsidRDefault="002363D6" w:rsidP="002363D6">
      <w:pPr>
        <w:pStyle w:val="Lijstalinea"/>
        <w:numPr>
          <w:ilvl w:val="0"/>
          <w:numId w:val="2"/>
        </w:numPr>
      </w:pPr>
      <w:r w:rsidRPr="009032C9">
        <w:rPr>
          <w:b/>
        </w:rPr>
        <w:t xml:space="preserve">Participatief: </w:t>
      </w:r>
      <w:r w:rsidRPr="009F524B">
        <w:t>h</w:t>
      </w:r>
      <w:r>
        <w:t>et initiatief  mobiliseert de sociale omgeving van de jeugd – of de jeugd zelf - zodat deze ook actief bijdraagt aan de organisatie en de duurzaamheid van de activiteit (denk aan ouderbetrokkenheid en/of vormen van zelforganisatie);</w:t>
      </w:r>
    </w:p>
    <w:p w:rsidR="002363D6" w:rsidRDefault="00E45089" w:rsidP="002363D6">
      <w:pPr>
        <w:pStyle w:val="Lijstalinea"/>
        <w:numPr>
          <w:ilvl w:val="0"/>
          <w:numId w:val="2"/>
        </w:numPr>
      </w:pPr>
      <w:r>
        <w:rPr>
          <w:b/>
        </w:rPr>
        <w:t>Vernieuwend</w:t>
      </w:r>
      <w:r w:rsidR="002363D6" w:rsidRPr="009032C9">
        <w:rPr>
          <w:b/>
        </w:rPr>
        <w:t xml:space="preserve">: </w:t>
      </w:r>
      <w:r w:rsidR="002363D6" w:rsidRPr="009F524B">
        <w:t>h</w:t>
      </w:r>
      <w:r w:rsidR="002363D6">
        <w:t>et initiatief draagt bij aan nieuwe beelden, nieuwe relaties en nieuwe competenties – het vergroot  de wereld - bij jeugd die daar anders moeilijk toegang toe heeft (minimaal 40% van de deelnemers komt uit een gezin een laag inkomen).</w:t>
      </w:r>
    </w:p>
    <w:p w:rsidR="0042566A" w:rsidRDefault="009A1BC2" w:rsidP="002363D6">
      <w:pPr>
        <w:rPr>
          <w:b/>
        </w:rPr>
      </w:pPr>
      <w:r>
        <w:rPr>
          <w:b/>
        </w:rPr>
        <w:t>Nu is onze vraag aan</w:t>
      </w:r>
      <w:r w:rsidR="00896797">
        <w:rPr>
          <w:b/>
          <w:color w:val="FF0000"/>
        </w:rPr>
        <w:t xml:space="preserve"> </w:t>
      </w:r>
      <w:r w:rsidR="00896797" w:rsidRPr="009A1BC2">
        <w:rPr>
          <w:b/>
        </w:rPr>
        <w:t>jullie</w:t>
      </w:r>
      <w:r w:rsidR="00843ECC">
        <w:rPr>
          <w:b/>
        </w:rPr>
        <w:t xml:space="preserve">: </w:t>
      </w:r>
      <w:r w:rsidR="002363D6" w:rsidRPr="0042566A">
        <w:rPr>
          <w:b/>
        </w:rPr>
        <w:t>Welke projecten zouden in a</w:t>
      </w:r>
      <w:r>
        <w:rPr>
          <w:b/>
        </w:rPr>
        <w:t xml:space="preserve">anmerking kunnen komen voor de </w:t>
      </w:r>
      <w:proofErr w:type="spellStart"/>
      <w:r>
        <w:rPr>
          <w:b/>
        </w:rPr>
        <w:t>JeugdcultuurAward</w:t>
      </w:r>
      <w:proofErr w:type="spellEnd"/>
      <w:r>
        <w:rPr>
          <w:b/>
        </w:rPr>
        <w:t xml:space="preserve">? Ken je iets? Kan je iets aandragen of heb je </w:t>
      </w:r>
      <w:r w:rsidR="002363D6" w:rsidRPr="0042566A">
        <w:rPr>
          <w:b/>
        </w:rPr>
        <w:t xml:space="preserve">tips voor ons? </w:t>
      </w:r>
    </w:p>
    <w:p w:rsidR="002363D6" w:rsidRDefault="00843ECC" w:rsidP="002363D6">
      <w:r>
        <w:rPr>
          <w:b/>
        </w:rPr>
        <w:t xml:space="preserve">Klik op de link voor het </w:t>
      </w:r>
      <w:hyperlink r:id="rId8" w:history="1">
        <w:r w:rsidRPr="00F31C2E">
          <w:rPr>
            <w:rStyle w:val="Hyperlink"/>
            <w:b/>
          </w:rPr>
          <w:t>aanmeldformulier</w:t>
        </w:r>
      </w:hyperlink>
      <w:r>
        <w:rPr>
          <w:b/>
        </w:rPr>
        <w:t xml:space="preserve"> en schrijf je project in! </w:t>
      </w:r>
      <w:r w:rsidR="008E466E">
        <w:rPr>
          <w:rFonts w:asciiTheme="majorHAnsi" w:eastAsia="Times New Roman" w:hAnsiTheme="majorHAnsi" w:cs="Helvetica"/>
          <w:sz w:val="24"/>
          <w:szCs w:val="24"/>
          <w:lang w:eastAsia="nl-NL"/>
        </w:rPr>
        <w:t>Voor vragen kan je contact opnemen met</w:t>
      </w:r>
      <w:r w:rsidR="0052798F">
        <w:rPr>
          <w:rFonts w:asciiTheme="majorHAnsi" w:eastAsia="Times New Roman" w:hAnsiTheme="majorHAnsi" w:cs="Helvetica"/>
          <w:sz w:val="24"/>
          <w:szCs w:val="24"/>
          <w:lang w:eastAsia="nl-NL"/>
        </w:rPr>
        <w:t xml:space="preserve">: </w:t>
      </w:r>
      <w:hyperlink r:id="rId9" w:history="1">
        <w:r w:rsidR="0052798F" w:rsidRPr="002C72ED">
          <w:rPr>
            <w:rStyle w:val="Hyperlink"/>
            <w:rFonts w:asciiTheme="majorHAnsi" w:eastAsia="Times New Roman" w:hAnsiTheme="majorHAnsi" w:cs="Helvetica"/>
            <w:sz w:val="24"/>
            <w:szCs w:val="24"/>
            <w:lang w:eastAsia="nl-NL"/>
          </w:rPr>
          <w:t>sandra.arnhem@jeugdfondscultuur.nl</w:t>
        </w:r>
      </w:hyperlink>
      <w:r w:rsidR="0052798F">
        <w:rPr>
          <w:rFonts w:asciiTheme="majorHAnsi" w:eastAsia="Times New Roman" w:hAnsiTheme="majorHAnsi" w:cs="Helvetica"/>
          <w:sz w:val="24"/>
          <w:szCs w:val="24"/>
          <w:lang w:eastAsia="nl-NL"/>
        </w:rPr>
        <w:t xml:space="preserve"> </w:t>
      </w:r>
      <w:r w:rsidR="0042566A" w:rsidRPr="00FB418B">
        <w:rPr>
          <w:rFonts w:asciiTheme="majorHAnsi" w:eastAsia="Times New Roman" w:hAnsiTheme="majorHAnsi" w:cs="Helvetica"/>
          <w:sz w:val="24"/>
          <w:szCs w:val="24"/>
          <w:lang w:eastAsia="nl-NL"/>
        </w:rPr>
        <w:t xml:space="preserve"> </w:t>
      </w:r>
    </w:p>
    <w:p w:rsidR="002363D6" w:rsidRPr="00053FE6" w:rsidRDefault="00980B90" w:rsidP="002363D6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17A37AD" wp14:editId="78B6CD5F">
            <wp:simplePos x="0" y="0"/>
            <wp:positionH relativeFrom="margin">
              <wp:posOffset>2971800</wp:posOffset>
            </wp:positionH>
            <wp:positionV relativeFrom="paragraph">
              <wp:posOffset>192405</wp:posOffset>
            </wp:positionV>
            <wp:extent cx="1114425" cy="1660525"/>
            <wp:effectExtent l="0" t="0" r="9525" b="0"/>
            <wp:wrapThrough wrapText="bothSides">
              <wp:wrapPolygon edited="0">
                <wp:start x="0" y="0"/>
                <wp:lineTo x="0" y="21311"/>
                <wp:lineTo x="21415" y="21311"/>
                <wp:lineTo x="2141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3D6" w:rsidRDefault="00980B90" w:rsidP="002363D6">
      <w:pPr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7204647" wp14:editId="7C34B8D4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228725" cy="1310640"/>
            <wp:effectExtent l="0" t="0" r="9525" b="3810"/>
            <wp:wrapThrough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DA" w:rsidRDefault="006323DA"/>
    <w:sectPr w:rsidR="006323DA" w:rsidSect="006323DA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3D6" w:rsidRDefault="002363D6" w:rsidP="002363D6">
      <w:pPr>
        <w:spacing w:after="0" w:line="240" w:lineRule="auto"/>
      </w:pPr>
      <w:r>
        <w:separator/>
      </w:r>
    </w:p>
  </w:endnote>
  <w:endnote w:type="continuationSeparator" w:id="0">
    <w:p w:rsidR="002363D6" w:rsidRDefault="002363D6" w:rsidP="00236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3D6" w:rsidRDefault="002363D6" w:rsidP="002363D6">
      <w:pPr>
        <w:spacing w:after="0" w:line="240" w:lineRule="auto"/>
      </w:pPr>
      <w:r>
        <w:separator/>
      </w:r>
    </w:p>
  </w:footnote>
  <w:footnote w:type="continuationSeparator" w:id="0">
    <w:p w:rsidR="002363D6" w:rsidRDefault="002363D6" w:rsidP="00236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3D6" w:rsidRPr="002363D6" w:rsidRDefault="002363D6" w:rsidP="002363D6">
    <w:pPr>
      <w:pStyle w:val="Koptekst"/>
      <w:jc w:val="center"/>
      <w:rPr>
        <w:sz w:val="38"/>
        <w:szCs w:val="38"/>
      </w:rPr>
    </w:pPr>
    <w:r>
      <w:rPr>
        <w:b/>
        <w:sz w:val="38"/>
        <w:szCs w:val="38"/>
      </w:rPr>
      <w:t>D</w:t>
    </w:r>
    <w:r w:rsidRPr="002363D6">
      <w:rPr>
        <w:b/>
        <w:sz w:val="38"/>
        <w:szCs w:val="38"/>
      </w:rPr>
      <w:t xml:space="preserve">e </w:t>
    </w:r>
    <w:proofErr w:type="spellStart"/>
    <w:r w:rsidRPr="002363D6">
      <w:rPr>
        <w:b/>
        <w:sz w:val="38"/>
        <w:szCs w:val="38"/>
      </w:rPr>
      <w:t>JeugdcultuurAward</w:t>
    </w:r>
    <w:proofErr w:type="spellEnd"/>
    <w:r>
      <w:rPr>
        <w:b/>
        <w:sz w:val="38"/>
        <w:szCs w:val="38"/>
      </w:rPr>
      <w:t xml:space="preserve"> </w:t>
    </w:r>
    <w:r w:rsidR="0042566A">
      <w:rPr>
        <w:b/>
        <w:sz w:val="38"/>
        <w:szCs w:val="38"/>
      </w:rPr>
      <w:t xml:space="preserve">2019- Aanmeldprocedure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95238"/>
    <w:multiLevelType w:val="hybridMultilevel"/>
    <w:tmpl w:val="F44498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F2779C"/>
    <w:multiLevelType w:val="hybridMultilevel"/>
    <w:tmpl w:val="F3F82EA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D6"/>
    <w:rsid w:val="001413BA"/>
    <w:rsid w:val="002363D6"/>
    <w:rsid w:val="0042566A"/>
    <w:rsid w:val="0052798F"/>
    <w:rsid w:val="00574B0D"/>
    <w:rsid w:val="00605CDB"/>
    <w:rsid w:val="006323DA"/>
    <w:rsid w:val="006E5524"/>
    <w:rsid w:val="0075449D"/>
    <w:rsid w:val="00843ECC"/>
    <w:rsid w:val="00896797"/>
    <w:rsid w:val="008E466E"/>
    <w:rsid w:val="00980B90"/>
    <w:rsid w:val="009A1BC2"/>
    <w:rsid w:val="009C01E5"/>
    <w:rsid w:val="00DE5F6C"/>
    <w:rsid w:val="00E45089"/>
    <w:rsid w:val="00F31C2E"/>
    <w:rsid w:val="00F3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300"/>
  <w15:docId w15:val="{BEA31F89-5780-4D99-89AA-0530F633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363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363D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36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63D6"/>
    <w:rPr>
      <w:rFonts w:eastAsiaTheme="minorHAnsi"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36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63D6"/>
    <w:rPr>
      <w:rFonts w:eastAsiaTheme="minorHAnsi"/>
      <w:sz w:val="22"/>
      <w:szCs w:val="22"/>
      <w:lang w:eastAsia="en-US"/>
    </w:rPr>
  </w:style>
  <w:style w:type="paragraph" w:styleId="Geenafstand">
    <w:name w:val="No Spacing"/>
    <w:uiPriority w:val="1"/>
    <w:qFormat/>
    <w:rsid w:val="0042566A"/>
    <w:rPr>
      <w:rFonts w:ascii="Arial" w:eastAsiaTheme="minorHAnsi" w:hAnsi="Arial"/>
      <w:sz w:val="20"/>
      <w:szCs w:val="22"/>
      <w:lang w:eastAsia="en-US"/>
    </w:rPr>
  </w:style>
  <w:style w:type="character" w:styleId="Hyperlink">
    <w:name w:val="Hyperlink"/>
    <w:basedOn w:val="Standaardalinea-lettertype"/>
    <w:uiPriority w:val="99"/>
    <w:unhideWhenUsed/>
    <w:rsid w:val="0052798F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C01E5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74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4B0D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P6bjHu3oaW7TdzD8Kjl-mVXjUYPUXdDDjyg_fqGPkYs/ed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eugdfondssportencultuur.nl/nieuws/uitreiking-jeugdcultuuraward-2017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andra.arnhem@jeugdfondscultuur.n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4274DD56</Template>
  <TotalTime>1</TotalTime>
  <Pages>1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Gemke Paulus</dc:creator>
  <cp:lastModifiedBy>Sandra van Winden</cp:lastModifiedBy>
  <cp:revision>3</cp:revision>
  <cp:lastPrinted>2019-04-18T08:31:00Z</cp:lastPrinted>
  <dcterms:created xsi:type="dcterms:W3CDTF">2019-04-23T11:46:00Z</dcterms:created>
  <dcterms:modified xsi:type="dcterms:W3CDTF">2019-04-23T11:47:00Z</dcterms:modified>
</cp:coreProperties>
</file>